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06E" w:rsidRPr="00DA207E" w:rsidRDefault="00DA207E" w:rsidP="000F506E">
      <w:pPr>
        <w:pBdr>
          <w:bottom w:val="single" w:sz="4" w:space="0" w:color="000000"/>
        </w:pBdr>
        <w:rPr>
          <w:rStyle w:val="Ohne"/>
          <w:rFonts w:ascii="Verdana" w:eastAsia="Calibri" w:hAnsi="Verdana" w:cs="Calibri"/>
          <w:b/>
          <w:bCs/>
          <w:color w:val="943634" w:themeColor="accent2" w:themeShade="BF"/>
          <w:sz w:val="36"/>
          <w:szCs w:val="36"/>
        </w:rPr>
      </w:pPr>
      <w:r w:rsidRPr="00DA207E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t>Meditation zum Hungertuch 2019/20</w:t>
      </w:r>
    </w:p>
    <w:p w:rsidR="000F506E" w:rsidRDefault="000F506E" w:rsidP="005A1AE4">
      <w:pPr>
        <w:pStyle w:val="HeadlineHT"/>
      </w:pPr>
    </w:p>
    <w:p w:rsidR="000F506E" w:rsidRPr="000F506E" w:rsidRDefault="000F506E">
      <w:pPr>
        <w:rPr>
          <w:rFonts w:ascii="Verdana" w:hAnsi="Verdana"/>
        </w:rPr>
      </w:pPr>
      <w:r w:rsidRPr="000F506E">
        <w:rPr>
          <w:rFonts w:ascii="Verdana" w:hAnsi="Verdana"/>
          <w:noProof/>
        </w:rPr>
        <w:drawing>
          <wp:inline distT="0" distB="0" distL="0" distR="0">
            <wp:extent cx="5752653" cy="401955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DVERSION__Hungertuch-2019_RG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666" cy="40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6E" w:rsidRPr="0072135D" w:rsidRDefault="000F506E" w:rsidP="000F506E">
      <w:pPr>
        <w:pStyle w:val="flietext"/>
        <w:tabs>
          <w:tab w:val="right" w:pos="2380"/>
        </w:tabs>
        <w:jc w:val="right"/>
        <w:rPr>
          <w:rFonts w:ascii="Verdana" w:hAnsi="Verdana"/>
        </w:rPr>
      </w:pPr>
      <w:r w:rsidRPr="0072135D">
        <w:rPr>
          <w:rFonts w:ascii="Verdana" w:hAnsi="Verdana"/>
        </w:rPr>
        <w:t xml:space="preserve">Das MISEREOR-Hungertuch 2019 „Mensch, wo bist du?“ von Uwe </w:t>
      </w:r>
      <w:proofErr w:type="spellStart"/>
      <w:r w:rsidRPr="0072135D">
        <w:rPr>
          <w:rFonts w:ascii="Verdana" w:hAnsi="Verdana"/>
        </w:rPr>
        <w:t>Appold</w:t>
      </w:r>
      <w:proofErr w:type="spellEnd"/>
      <w:r w:rsidRPr="0072135D">
        <w:rPr>
          <w:rFonts w:ascii="Verdana" w:hAnsi="Verdana"/>
        </w:rPr>
        <w:t xml:space="preserve"> © MISEREOR</w:t>
      </w:r>
    </w:p>
    <w:p w:rsidR="000F506E" w:rsidRPr="0072135D" w:rsidRDefault="000F506E">
      <w:pPr>
        <w:rPr>
          <w:rFonts w:ascii="Verdana" w:hAnsi="Verdana"/>
          <w:sz w:val="18"/>
          <w:szCs w:val="18"/>
        </w:rPr>
      </w:pPr>
    </w:p>
    <w:p w:rsidR="00DA207E" w:rsidRDefault="00DA207E" w:rsidP="00DA207E">
      <w:pPr>
        <w:rPr>
          <w:rFonts w:ascii="Verdana" w:hAnsi="Verdana"/>
          <w:i/>
          <w:iCs/>
          <w:sz w:val="22"/>
          <w:szCs w:val="22"/>
        </w:rPr>
      </w:pPr>
    </w:p>
    <w:p w:rsidR="00DA207E" w:rsidRDefault="00DA207E" w:rsidP="00DA207E">
      <w:pPr>
        <w:rPr>
          <w:rFonts w:ascii="Verdana" w:hAnsi="Verdana"/>
          <w:i/>
          <w:iCs/>
          <w:sz w:val="22"/>
          <w:szCs w:val="22"/>
        </w:rPr>
      </w:pPr>
    </w:p>
    <w:p w:rsidR="00DA207E" w:rsidRDefault="00DA207E" w:rsidP="00DA207E">
      <w:pPr>
        <w:rPr>
          <w:rFonts w:ascii="Verdana" w:hAnsi="Verdana"/>
          <w:i/>
          <w:iCs/>
          <w:sz w:val="22"/>
          <w:szCs w:val="22"/>
        </w:rPr>
      </w:pPr>
    </w:p>
    <w:p w:rsidR="00DA207E" w:rsidRDefault="00DA207E" w:rsidP="00DA207E">
      <w:pPr>
        <w:rPr>
          <w:rFonts w:ascii="Verdana" w:hAnsi="Verdana"/>
          <w:i/>
          <w:iCs/>
          <w:sz w:val="22"/>
          <w:szCs w:val="22"/>
        </w:rPr>
      </w:pPr>
    </w:p>
    <w:p w:rsidR="00DA207E" w:rsidRPr="00DA207E" w:rsidRDefault="00DA207E" w:rsidP="00DA207E">
      <w:pPr>
        <w:rPr>
          <w:rFonts w:ascii="Verdana" w:hAnsi="Verdana"/>
          <w:i/>
          <w:iCs/>
          <w:sz w:val="22"/>
          <w:szCs w:val="22"/>
        </w:rPr>
      </w:pPr>
      <w:r w:rsidRPr="00DA207E">
        <w:rPr>
          <w:rFonts w:ascii="Verdana" w:hAnsi="Verdana"/>
          <w:i/>
          <w:iCs/>
          <w:sz w:val="22"/>
          <w:szCs w:val="22"/>
        </w:rPr>
        <w:t>Mensch, wo bist du?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Auf der Flucht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vor Gott, mir selbst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 xml:space="preserve">und überhaupt 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Zieh weg aus dem Gestrüpp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hinaus in das Land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das ich dir male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die Stadt aus Gold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das Haus des Vaters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gebaut aus Licht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 xml:space="preserve">Du wirst 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  <w:r w:rsidRPr="00DA207E">
        <w:rPr>
          <w:rFonts w:ascii="Verdana" w:hAnsi="Verdana"/>
          <w:i/>
          <w:iCs/>
        </w:rPr>
        <w:t>ein Segen sein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  <w:sz w:val="16"/>
          <w:szCs w:val="16"/>
        </w:rPr>
      </w:pPr>
    </w:p>
    <w:p w:rsidR="00DA207E" w:rsidRPr="00DA207E" w:rsidRDefault="00DA207E" w:rsidP="00DA207E">
      <w:pPr>
        <w:pStyle w:val="Text"/>
        <w:rPr>
          <w:rFonts w:ascii="Verdana" w:hAnsi="Verdana"/>
          <w:i/>
          <w:iCs/>
          <w:sz w:val="16"/>
          <w:szCs w:val="16"/>
        </w:rPr>
      </w:pPr>
      <w:r w:rsidRPr="00DA207E">
        <w:rPr>
          <w:rFonts w:ascii="Verdana" w:hAnsi="Verdana"/>
          <w:i/>
          <w:iCs/>
          <w:sz w:val="16"/>
          <w:szCs w:val="16"/>
        </w:rPr>
        <w:t xml:space="preserve">P. Albert </w:t>
      </w:r>
      <w:proofErr w:type="spellStart"/>
      <w:r w:rsidRPr="00DA207E">
        <w:rPr>
          <w:rFonts w:ascii="Verdana" w:hAnsi="Verdana"/>
          <w:i/>
          <w:iCs/>
          <w:sz w:val="16"/>
          <w:szCs w:val="16"/>
        </w:rPr>
        <w:t>Altenähr</w:t>
      </w:r>
      <w:proofErr w:type="spellEnd"/>
      <w:r w:rsidRPr="00DA207E">
        <w:rPr>
          <w:rFonts w:ascii="Verdana" w:hAnsi="Verdana"/>
          <w:i/>
          <w:iCs/>
          <w:sz w:val="16"/>
          <w:szCs w:val="16"/>
        </w:rPr>
        <w:t xml:space="preserve"> OSB</w:t>
      </w:r>
    </w:p>
    <w:p w:rsidR="000F506E" w:rsidRPr="000F506E" w:rsidRDefault="00DA207E" w:rsidP="00DA207E">
      <w:pPr>
        <w:pStyle w:val="Text"/>
        <w:rPr>
          <w:rFonts w:ascii="Verdana" w:eastAsia="Calibri" w:hAnsi="Verdana" w:cs="Calibri"/>
        </w:rPr>
      </w:pPr>
      <w:proofErr w:type="spellStart"/>
      <w:r w:rsidRPr="00DA207E">
        <w:rPr>
          <w:rFonts w:ascii="Verdana" w:hAnsi="Verdana"/>
          <w:i/>
          <w:iCs/>
          <w:sz w:val="16"/>
          <w:szCs w:val="16"/>
        </w:rPr>
        <w:t>Altabt</w:t>
      </w:r>
      <w:proofErr w:type="spellEnd"/>
      <w:r w:rsidRPr="00DA207E">
        <w:rPr>
          <w:rFonts w:ascii="Verdana" w:hAnsi="Verdana"/>
          <w:i/>
          <w:iCs/>
          <w:sz w:val="16"/>
          <w:szCs w:val="16"/>
        </w:rPr>
        <w:t xml:space="preserve"> Benediktinerabtei </w:t>
      </w:r>
      <w:proofErr w:type="spellStart"/>
      <w:r w:rsidRPr="00DA207E">
        <w:rPr>
          <w:rFonts w:ascii="Verdana" w:hAnsi="Verdana"/>
          <w:i/>
          <w:iCs/>
          <w:sz w:val="16"/>
          <w:szCs w:val="16"/>
        </w:rPr>
        <w:t>Kornelimünster</w:t>
      </w:r>
      <w:proofErr w:type="spellEnd"/>
      <w:r w:rsidRPr="00DA207E">
        <w:rPr>
          <w:rFonts w:ascii="Verdana" w:hAnsi="Verdana"/>
          <w:i/>
          <w:iCs/>
          <w:sz w:val="16"/>
          <w:szCs w:val="16"/>
        </w:rPr>
        <w:t xml:space="preserve"> bei Aachen </w:t>
      </w:r>
    </w:p>
    <w:p w:rsidR="000F506E" w:rsidRPr="000F506E" w:rsidRDefault="000F506E">
      <w:pPr>
        <w:rPr>
          <w:rFonts w:ascii="Verdana" w:hAnsi="Verdana"/>
          <w:sz w:val="22"/>
          <w:szCs w:val="22"/>
        </w:rPr>
      </w:pPr>
    </w:p>
    <w:sectPr w:rsidR="000F506E" w:rsidRPr="000F506E" w:rsidSect="00C9381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304" w:right="1418" w:bottom="116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D28" w:rsidRDefault="009F5D28" w:rsidP="0040429C">
      <w:r>
        <w:separator/>
      </w:r>
    </w:p>
  </w:endnote>
  <w:endnote w:type="continuationSeparator" w:id="0">
    <w:p w:rsidR="009F5D28" w:rsidRDefault="009F5D28" w:rsidP="0040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ira Sans Light">
    <w:panose1 w:val="020B0403050000020004"/>
    <w:charset w:val="00"/>
    <w:family w:val="swiss"/>
    <w:notTrueType/>
    <w:pitch w:val="variable"/>
    <w:sig w:usb0="00000287" w:usb1="02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95525047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9381F" w:rsidRDefault="00C9381F" w:rsidP="002506E3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484"/>
      <w:gridCol w:w="2095"/>
      <w:gridCol w:w="3485"/>
    </w:tblGrid>
    <w:tr w:rsidR="006338A4" w:rsidTr="006338A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 w:rsidP="00C9381F">
          <w:pPr>
            <w:pStyle w:val="Kopfzeile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6338A4" w:rsidRDefault="009F5D28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338A4" w:rsidTr="006338A4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560739379"/>
      <w:docPartObj>
        <w:docPartGallery w:val="Page Numbers (Bottom of Page)"/>
        <w:docPartUnique/>
      </w:docPartObj>
    </w:sdtPr>
    <w:sdtEndPr>
      <w:rPr>
        <w:rStyle w:val="Seitenzahl"/>
        <w:rFonts w:ascii="Verdana" w:hAnsi="Verdana"/>
      </w:rPr>
    </w:sdtEndPr>
    <w:sdtContent>
      <w:p w:rsidR="00C9381F" w:rsidRPr="00C9381F" w:rsidRDefault="00C9381F" w:rsidP="00C9381F">
        <w:pPr>
          <w:pStyle w:val="Fuzeile"/>
          <w:framePr w:wrap="none" w:vAnchor="text" w:hAnchor="page" w:x="10689" w:y="5"/>
          <w:rPr>
            <w:rStyle w:val="Seitenzahl"/>
            <w:rFonts w:ascii="Verdana" w:hAnsi="Verdana"/>
          </w:rPr>
        </w:pPr>
        <w:r w:rsidRPr="00C9381F">
          <w:rPr>
            <w:rStyle w:val="Seitenzahl"/>
            <w:rFonts w:ascii="Verdana" w:hAnsi="Verdana"/>
          </w:rPr>
          <w:fldChar w:fldCharType="begin"/>
        </w:r>
        <w:r w:rsidRPr="00C9381F">
          <w:rPr>
            <w:rStyle w:val="Seitenzahl"/>
            <w:rFonts w:ascii="Verdana" w:hAnsi="Verdana"/>
          </w:rPr>
          <w:instrText xml:space="preserve"> PAGE </w:instrText>
        </w:r>
        <w:r w:rsidRPr="00C9381F">
          <w:rPr>
            <w:rStyle w:val="Seitenzahl"/>
            <w:rFonts w:ascii="Verdana" w:hAnsi="Verdana"/>
          </w:rPr>
          <w:fldChar w:fldCharType="separate"/>
        </w:r>
        <w:r w:rsidRPr="00C9381F">
          <w:rPr>
            <w:rStyle w:val="Seitenzahl"/>
            <w:rFonts w:ascii="Verdana" w:hAnsi="Verdana"/>
            <w:noProof/>
          </w:rPr>
          <w:t>1</w:t>
        </w:r>
        <w:r w:rsidRPr="00C9381F">
          <w:rPr>
            <w:rStyle w:val="Seitenzahl"/>
            <w:rFonts w:ascii="Verdana" w:hAnsi="Verdana"/>
          </w:rPr>
          <w:fldChar w:fldCharType="end"/>
        </w:r>
      </w:p>
    </w:sdtContent>
  </w:sdt>
  <w:p w:rsidR="006338A4" w:rsidRPr="0040429C" w:rsidRDefault="00AB2A16" w:rsidP="00C9381F">
    <w:pPr>
      <w:pStyle w:val="Fuzeile"/>
      <w:tabs>
        <w:tab w:val="clear" w:pos="9072"/>
        <w:tab w:val="left" w:pos="9064"/>
      </w:tabs>
      <w:ind w:firstLine="360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07CC56" wp14:editId="2E949914">
              <wp:simplePos x="0" y="0"/>
              <wp:positionH relativeFrom="column">
                <wp:posOffset>-617220</wp:posOffset>
              </wp:positionH>
              <wp:positionV relativeFrom="paragraph">
                <wp:posOffset>-175895</wp:posOffset>
              </wp:positionV>
              <wp:extent cx="6840000" cy="522000"/>
              <wp:effectExtent l="0" t="12700" r="5715" b="11430"/>
              <wp:wrapNone/>
              <wp:docPr id="21" name="Gruppierung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2000"/>
                        <a:chOff x="0" y="0"/>
                        <a:chExt cx="6840000" cy="523572"/>
                      </a:xfrm>
                    </wpg:grpSpPr>
                    <wps:wsp>
                      <wps:cNvPr id="22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3" name="Bild 23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 24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F33BAC" id="Gruppierung 21" o:spid="_x0000_s1026" style="position:absolute;margin-left:-48.6pt;margin-top:-13.85pt;width:538.6pt;height:41.1pt;z-index:-251640832;mso-width-relative:margin;mso-height-relative:margin" coordsize="68400,523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5A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">
              <v:rect id="Rechteck 17" o:spid="_x0000_s1027" style="position:absolute;top:4083;width:68400;height:1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&#13;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3" o:spid="_x0000_s1028" type="#_x0000_t75" alt="Fläche_Logo.jpg" style="position:absolute;left:48294;width:15894;height:5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" stroked="t" strokecolor="white [3212]" strokeweight=".5pt">
                <v:imagedata r:id="rId3" o:title="Fläche_Logo" croptop="9834f"/>
                <v:path arrowok="t"/>
              </v:shape>
              <v:shape id="Bild 24" o:spid="_x0000_s1029" type="#_x0000_t75" alt="MISEREOR_60_Jahre_Logo_weiß.png" style="position:absolute;left:49537;top:798;width:13240;height:3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">
                <v:imagedata r:id="rId4" o:title="MISEREOR_60_Jahre_Logo_weiß"/>
              </v:shape>
            </v:group>
          </w:pict>
        </mc:Fallback>
      </mc:AlternateContent>
    </w:r>
    <w:bookmarkEnd w:id="0"/>
    <w:r w:rsidR="00C9381F">
      <w:softHyphen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1227569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9381F" w:rsidRDefault="00C9381F" w:rsidP="002506E3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8A4226" w:rsidRDefault="00FD47D2" w:rsidP="00C9381F">
    <w:pPr>
      <w:pStyle w:val="Fuzeile"/>
      <w:ind w:firstLine="36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323C101" wp14:editId="487E6D62">
              <wp:simplePos x="0" y="0"/>
              <wp:positionH relativeFrom="column">
                <wp:posOffset>-616585</wp:posOffset>
              </wp:positionH>
              <wp:positionV relativeFrom="paragraph">
                <wp:posOffset>-183201</wp:posOffset>
              </wp:positionV>
              <wp:extent cx="6840000" cy="523572"/>
              <wp:effectExtent l="0" t="25400" r="0" b="35560"/>
              <wp:wrapNone/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3572"/>
                        <a:chOff x="0" y="0"/>
                        <a:chExt cx="6840000" cy="523572"/>
                      </a:xfrm>
                    </wpg:grpSpPr>
                    <wps:wsp>
                      <wps:cNvPr id="4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7" name="Bild 17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Bild 19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491D6B" id="Gruppierung 7" o:spid="_x0000_s1026" style="position:absolute;margin-left:-48.55pt;margin-top:-14.45pt;width:538.6pt;height:41.25pt;z-index:-251644928" coordsize="68400,523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5A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ZAAAAABAAIBk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">
              <v:rect id="Rechteck 17" o:spid="_x0000_s1027" style="position:absolute;top:4083;width:68400;height:11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&#13;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7" o:spid="_x0000_s1028" type="#_x0000_t75" alt="Fläche_Logo.jpg" style="position:absolute;left:48294;width:15894;height:5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" stroked="t" strokecolor="white [3212]" strokeweight=".5pt">
                <v:imagedata r:id="rId3" o:title="Fläche_Logo" croptop="9834f"/>
                <v:path arrowok="t"/>
              </v:shape>
              <v:shape id="Bild 19" o:spid="_x0000_s1029" type="#_x0000_t75" alt="MISEREOR_60_Jahre_Logo_weiß.png" style="position:absolute;left:49537;top:798;width:13240;height:3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">
                <v:imagedata r:id="rId4" o:title="MISEREOR_60_Jahre_Logo_weiß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D28" w:rsidRDefault="009F5D28" w:rsidP="0040429C">
      <w:r>
        <w:separator/>
      </w:r>
    </w:p>
  </w:footnote>
  <w:footnote w:type="continuationSeparator" w:id="0">
    <w:p w:rsidR="009F5D28" w:rsidRDefault="009F5D28" w:rsidP="00404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26"/>
      <w:gridCol w:w="2095"/>
      <w:gridCol w:w="3329"/>
    </w:tblGrid>
    <w:tr w:rsidR="006338A4" w:rsidRPr="008E0D90" w:rsidTr="006338A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338A4" w:rsidRDefault="009F5D28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338A4" w:rsidRPr="008E0D90" w:rsidTr="006338A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38A4" w:rsidRDefault="00AB2A16" w:rsidP="007D4618">
    <w:pPr>
      <w:pStyle w:val="Kopfzeile"/>
      <w:tabs>
        <w:tab w:val="clear" w:pos="4536"/>
        <w:tab w:val="clear" w:pos="9072"/>
        <w:tab w:val="left" w:pos="6957"/>
        <w:tab w:val="left" w:pos="7297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E643DB" wp14:editId="3C9BA768">
              <wp:simplePos x="0" y="0"/>
              <wp:positionH relativeFrom="column">
                <wp:posOffset>-616585</wp:posOffset>
              </wp:positionH>
              <wp:positionV relativeFrom="paragraph">
                <wp:posOffset>-120329</wp:posOffset>
              </wp:positionV>
              <wp:extent cx="6839585" cy="126365"/>
              <wp:effectExtent l="0" t="0" r="0" b="635"/>
              <wp:wrapNone/>
              <wp:docPr id="13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126365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ADC430" id="Rechteck 17" o:spid="_x0000_s1026" style="position:absolute;margin-left:-48.55pt;margin-top:-9.45pt;width:538.55pt;height:9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" fillcolor="#58083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226" w:rsidRDefault="00FD47D2" w:rsidP="008A4226">
    <w:pPr>
      <w:pStyle w:val="Kopfzeile"/>
      <w:tabs>
        <w:tab w:val="clear" w:pos="4536"/>
        <w:tab w:val="clear" w:pos="9072"/>
        <w:tab w:val="left" w:pos="6957"/>
        <w:tab w:val="left" w:pos="7297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4B87AD21" wp14:editId="24EAF736">
          <wp:simplePos x="0" y="0"/>
          <wp:positionH relativeFrom="column">
            <wp:posOffset>4208145</wp:posOffset>
          </wp:positionH>
          <wp:positionV relativeFrom="paragraph">
            <wp:posOffset>-163195</wp:posOffset>
          </wp:positionV>
          <wp:extent cx="1587500" cy="1074420"/>
          <wp:effectExtent l="25400" t="25400" r="38100" b="1778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8" t="4024" r="11384" b="308"/>
                  <a:stretch/>
                </pic:blipFill>
                <pic:spPr bwMode="auto">
                  <a:xfrm>
                    <a:off x="0" y="0"/>
                    <a:ext cx="1587500" cy="1074420"/>
                  </a:xfrm>
                  <a:prstGeom prst="rect">
                    <a:avLst/>
                  </a:prstGeom>
                  <a:ln w="6350"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F3CE97" wp14:editId="5BF032BE">
              <wp:simplePos x="0" y="0"/>
              <wp:positionH relativeFrom="column">
                <wp:posOffset>-615950</wp:posOffset>
              </wp:positionH>
              <wp:positionV relativeFrom="paragraph">
                <wp:posOffset>-163195</wp:posOffset>
              </wp:positionV>
              <wp:extent cx="6840000" cy="115200"/>
              <wp:effectExtent l="0" t="0" r="0" b="12065"/>
              <wp:wrapNone/>
              <wp:docPr id="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15200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CA0B73" id="Rechteck 17" o:spid="_x0000_s1026" style="position:absolute;margin-left:-48.5pt;margin-top:-12.85pt;width:538.6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" fillcolor="#580836" stroked="f"/>
          </w:pict>
        </mc:Fallback>
      </mc:AlternateContent>
    </w:r>
    <w:r w:rsidR="008A4226">
      <w:tab/>
    </w:r>
    <w:r w:rsidR="008A4226">
      <w:tab/>
    </w:r>
  </w:p>
  <w:p w:rsidR="008A4226" w:rsidRPr="008A4226" w:rsidRDefault="008A4226" w:rsidP="00815290">
    <w:pPr>
      <w:pStyle w:val="Kopfzeile"/>
      <w:spacing w:after="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EC"/>
    <w:rsid w:val="00012798"/>
    <w:rsid w:val="00073420"/>
    <w:rsid w:val="000F506E"/>
    <w:rsid w:val="000F7843"/>
    <w:rsid w:val="003420FE"/>
    <w:rsid w:val="00352E34"/>
    <w:rsid w:val="0040429C"/>
    <w:rsid w:val="00457EC7"/>
    <w:rsid w:val="004617D2"/>
    <w:rsid w:val="00480F39"/>
    <w:rsid w:val="004A2B2F"/>
    <w:rsid w:val="004A4461"/>
    <w:rsid w:val="004A6CBF"/>
    <w:rsid w:val="005035B6"/>
    <w:rsid w:val="005255BC"/>
    <w:rsid w:val="0053540F"/>
    <w:rsid w:val="00575EAC"/>
    <w:rsid w:val="005A1AE4"/>
    <w:rsid w:val="005B7830"/>
    <w:rsid w:val="00602CA4"/>
    <w:rsid w:val="006146EC"/>
    <w:rsid w:val="006338A4"/>
    <w:rsid w:val="006C4F5D"/>
    <w:rsid w:val="006F0BC4"/>
    <w:rsid w:val="0071548D"/>
    <w:rsid w:val="0072135D"/>
    <w:rsid w:val="007D1428"/>
    <w:rsid w:val="007D4618"/>
    <w:rsid w:val="00815290"/>
    <w:rsid w:val="0085021B"/>
    <w:rsid w:val="0085591B"/>
    <w:rsid w:val="008651A6"/>
    <w:rsid w:val="00892714"/>
    <w:rsid w:val="008A4226"/>
    <w:rsid w:val="008E51CA"/>
    <w:rsid w:val="00952424"/>
    <w:rsid w:val="009F5D28"/>
    <w:rsid w:val="00AB2A16"/>
    <w:rsid w:val="00AC62BE"/>
    <w:rsid w:val="00AD28ED"/>
    <w:rsid w:val="00B231E5"/>
    <w:rsid w:val="00B4698E"/>
    <w:rsid w:val="00B706A6"/>
    <w:rsid w:val="00BA796C"/>
    <w:rsid w:val="00BC7B0E"/>
    <w:rsid w:val="00C630E1"/>
    <w:rsid w:val="00C90373"/>
    <w:rsid w:val="00C9381F"/>
    <w:rsid w:val="00C970E2"/>
    <w:rsid w:val="00CB3D9F"/>
    <w:rsid w:val="00CC7D78"/>
    <w:rsid w:val="00D053CB"/>
    <w:rsid w:val="00D86D2C"/>
    <w:rsid w:val="00DA207E"/>
    <w:rsid w:val="00DA609C"/>
    <w:rsid w:val="00DF085D"/>
    <w:rsid w:val="00EA35EF"/>
    <w:rsid w:val="00EE2882"/>
    <w:rsid w:val="00F06746"/>
    <w:rsid w:val="00F44237"/>
    <w:rsid w:val="00F57AF4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5B9CF5"/>
  <w14:defaultImageDpi w14:val="300"/>
  <w15:docId w15:val="{AE49D8BB-C928-C84B-A626-46FC901C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paragraph" w:customStyle="1" w:styleId="flietext">
    <w:name w:val="fließtext"/>
    <w:basedOn w:val="Standard"/>
    <w:uiPriority w:val="99"/>
    <w:rsid w:val="000F506E"/>
    <w:pPr>
      <w:autoSpaceDE w:val="0"/>
      <w:autoSpaceDN w:val="0"/>
      <w:adjustRightInd w:val="0"/>
      <w:spacing w:line="220" w:lineRule="atLeast"/>
      <w:jc w:val="both"/>
      <w:textAlignment w:val="center"/>
    </w:pPr>
    <w:rPr>
      <w:rFonts w:ascii="Fira Sans Light" w:hAnsi="Fira Sans Light" w:cs="Fira Sans Light"/>
      <w:color w:val="000000"/>
      <w:spacing w:val="-4"/>
      <w:sz w:val="18"/>
      <w:szCs w:val="18"/>
    </w:rPr>
  </w:style>
  <w:style w:type="character" w:customStyle="1" w:styleId="Ohne">
    <w:name w:val="Ohne"/>
    <w:rsid w:val="000F506E"/>
  </w:style>
  <w:style w:type="paragraph" w:customStyle="1" w:styleId="TableContents">
    <w:name w:val="Table Contents"/>
    <w:rsid w:val="000F506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eastAsia="Arial Unicode MS" w:hAnsi="Arial" w:cs="Arial Unicode MS"/>
      <w:color w:val="000000"/>
      <w:kern w:val="3"/>
      <w:u w:color="000000"/>
      <w:bdr w:val="nil"/>
    </w:rPr>
  </w:style>
  <w:style w:type="character" w:styleId="Hyperlink">
    <w:name w:val="Hyperlink"/>
    <w:basedOn w:val="Absatz-Standardschriftart"/>
    <w:uiPriority w:val="99"/>
    <w:unhideWhenUsed/>
    <w:rsid w:val="000F506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461"/>
    <w:rPr>
      <w:color w:val="605E5C"/>
      <w:shd w:val="clear" w:color="auto" w:fill="E1DFDD"/>
    </w:rPr>
  </w:style>
  <w:style w:type="paragraph" w:customStyle="1" w:styleId="HeadlineHT">
    <w:name w:val="Headline HT"/>
    <w:basedOn w:val="Standard"/>
    <w:qFormat/>
    <w:rsid w:val="005A1AE4"/>
    <w:rPr>
      <w:rFonts w:ascii="Verdana" w:eastAsia="Calibri" w:hAnsi="Verdana" w:cs="Calibri"/>
      <w:b/>
      <w:bCs/>
      <w:color w:val="943634" w:themeColor="accent2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4A4461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9381F"/>
  </w:style>
  <w:style w:type="paragraph" w:customStyle="1" w:styleId="Text">
    <w:name w:val="Text"/>
    <w:rsid w:val="00DA20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misereornet.de\Ablage\MIS-Themen\Fastenaktion\Fastenaktion_2019\Materialien%20%20Redakteure%20Zust&#228;ndigkeiten\Blanco_Word_FA_2019_09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1334CC-E99F-5547-997C-C79EAD0D5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misereornet.de\Ablage\MIS-Themen\Fastenaktion\Fastenaktion_2019\Materialien  Redakteure Zuständigkeiten\Blanco_Word_FA_2019_0918.dotx</Template>
  <TotalTime>0</TotalTime>
  <Pages>1</Pages>
  <Words>56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Hilfswerk Misereor e.V.</Company>
  <LinksUpToDate>false</LinksUpToDate>
  <CharactersWithSpaces>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Kolletzki, Claudia</dc:creator>
  <cp:lastModifiedBy>Guenter Schuberth</cp:lastModifiedBy>
  <cp:revision>3</cp:revision>
  <cp:lastPrinted>2018-09-05T11:53:00Z</cp:lastPrinted>
  <dcterms:created xsi:type="dcterms:W3CDTF">2019-11-21T14:27:00Z</dcterms:created>
  <dcterms:modified xsi:type="dcterms:W3CDTF">2019-11-21T14:31:00Z</dcterms:modified>
</cp:coreProperties>
</file>